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692" w:type="dxa"/>
        <w:tblLayout w:type="fixed"/>
        <w:tblLook w:val="00A0"/>
      </w:tblPr>
      <w:tblGrid>
        <w:gridCol w:w="4608"/>
        <w:gridCol w:w="5400"/>
        <w:gridCol w:w="4684"/>
      </w:tblGrid>
      <w:tr w:rsidR="00B25FCF" w:rsidRPr="0011090F" w:rsidTr="008136A8">
        <w:tc>
          <w:tcPr>
            <w:tcW w:w="4608" w:type="dxa"/>
          </w:tcPr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 xml:space="preserve"> приказ № ____ «____»______201__г.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зачислен в _____ класс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с «__» ___________  201__г.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</w:p>
          <w:p w:rsidR="00B25FCF" w:rsidRPr="0011090F" w:rsidRDefault="00B25FCF" w:rsidP="0011090F">
            <w:pPr>
              <w:ind w:left="-108" w:firstLine="108"/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Директор _____________/М.В. Постнова/</w:t>
            </w:r>
          </w:p>
        </w:tc>
        <w:tc>
          <w:tcPr>
            <w:tcW w:w="5400" w:type="dxa"/>
          </w:tcPr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Директору муниципального бюджетного</w:t>
            </w:r>
            <w:r w:rsidR="003A7540" w:rsidRPr="0011090F">
              <w:rPr>
                <w:rFonts w:ascii="Bookman Old Style" w:hAnsi="Bookman Old Style" w:cs="Bookman Old Style"/>
                <w:sz w:val="18"/>
                <w:szCs w:val="18"/>
              </w:rPr>
              <w:t xml:space="preserve"> </w:t>
            </w: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общеобразовательного учреждения «Средняя</w:t>
            </w:r>
            <w:r w:rsidR="003A7540" w:rsidRPr="0011090F">
              <w:rPr>
                <w:rFonts w:ascii="Bookman Old Style" w:hAnsi="Bookman Old Style" w:cs="Bookman Old Style"/>
                <w:sz w:val="18"/>
                <w:szCs w:val="18"/>
              </w:rPr>
              <w:t xml:space="preserve"> </w:t>
            </w: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общеобразовательная школа № 61» г. Кемерово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М.В. Постновой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b/>
                <w:sz w:val="18"/>
                <w:szCs w:val="18"/>
                <w:u w:val="single"/>
              </w:rPr>
            </w:pPr>
            <w:r w:rsidRPr="0011090F">
              <w:rPr>
                <w:rFonts w:ascii="Bookman Old Style" w:hAnsi="Bookman Old Style" w:cs="Bookman Old Style"/>
                <w:b/>
                <w:sz w:val="18"/>
                <w:szCs w:val="18"/>
                <w:u w:val="single"/>
              </w:rPr>
              <w:t>родител</w:t>
            </w:r>
            <w:r w:rsidR="00F11590" w:rsidRPr="0011090F">
              <w:rPr>
                <w:rFonts w:ascii="Bookman Old Style" w:hAnsi="Bookman Old Style" w:cs="Bookman Old Style"/>
                <w:b/>
                <w:sz w:val="18"/>
                <w:szCs w:val="18"/>
                <w:u w:val="single"/>
              </w:rPr>
              <w:t>я (матери, опекуна</w:t>
            </w:r>
            <w:r w:rsidRPr="0011090F">
              <w:rPr>
                <w:rFonts w:ascii="Bookman Old Style" w:hAnsi="Bookman Old Style" w:cs="Bookman Old Style"/>
                <w:b/>
                <w:sz w:val="18"/>
                <w:szCs w:val="18"/>
                <w:u w:val="single"/>
              </w:rPr>
              <w:t>)</w:t>
            </w:r>
            <w:r w:rsidR="00F11590" w:rsidRPr="0011090F">
              <w:rPr>
                <w:rFonts w:ascii="Bookman Old Style" w:hAnsi="Bookman Old Style" w:cs="Bookman Old Style"/>
                <w:b/>
                <w:sz w:val="18"/>
                <w:szCs w:val="18"/>
                <w:u w:val="single"/>
              </w:rPr>
              <w:t>, законного представителя:</w:t>
            </w:r>
          </w:p>
          <w:p w:rsidR="00F11590" w:rsidRPr="0011090F" w:rsidRDefault="00F11590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</w:p>
          <w:p w:rsidR="00F11590" w:rsidRPr="0011090F" w:rsidRDefault="00F11590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_____________________________________________</w:t>
            </w:r>
          </w:p>
          <w:p w:rsidR="00F11590" w:rsidRPr="0011090F" w:rsidRDefault="00F11590" w:rsidP="0011090F">
            <w:pPr>
              <w:jc w:val="center"/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(Фамилия)</w:t>
            </w:r>
          </w:p>
          <w:p w:rsidR="00F11590" w:rsidRPr="0011090F" w:rsidRDefault="00F11590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b/>
                <w:bCs/>
                <w:sz w:val="18"/>
                <w:szCs w:val="18"/>
              </w:rPr>
              <w:t>_____________________________________________</w:t>
            </w:r>
          </w:p>
          <w:p w:rsidR="00F11590" w:rsidRPr="0011090F" w:rsidRDefault="00F11590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(имя)                          (отчество)</w:t>
            </w:r>
          </w:p>
          <w:p w:rsidR="00F11590" w:rsidRPr="0011090F" w:rsidRDefault="00F11590" w:rsidP="0011090F">
            <w:pPr>
              <w:jc w:val="right"/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 xml:space="preserve">                   телефон:__________________________________________</w:t>
            </w:r>
          </w:p>
          <w:p w:rsidR="00F11590" w:rsidRPr="0011090F" w:rsidRDefault="00F11590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___________________________________________________</w:t>
            </w:r>
          </w:p>
          <w:p w:rsidR="00F11590" w:rsidRPr="0011090F" w:rsidRDefault="00F11590" w:rsidP="0011090F">
            <w:pPr>
              <w:rPr>
                <w:rFonts w:ascii="Bookman Old Style" w:hAnsi="Bookman Old Style" w:cs="Bookman Old Style"/>
                <w:b/>
                <w:sz w:val="18"/>
                <w:szCs w:val="18"/>
                <w:u w:val="single"/>
              </w:rPr>
            </w:pPr>
            <w:r w:rsidRPr="0011090F">
              <w:rPr>
                <w:rFonts w:ascii="Bookman Old Style" w:hAnsi="Bookman Old Style" w:cs="Bookman Old Style"/>
                <w:b/>
                <w:sz w:val="18"/>
                <w:szCs w:val="18"/>
                <w:u w:val="single"/>
              </w:rPr>
              <w:t>родителя (отца, опекуна), законного представителя: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_____________________________________________</w:t>
            </w:r>
          </w:p>
          <w:p w:rsidR="00B25FCF" w:rsidRPr="0011090F" w:rsidRDefault="00B25FCF" w:rsidP="0011090F">
            <w:pPr>
              <w:jc w:val="center"/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(Фамилия)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b/>
                <w:bCs/>
                <w:sz w:val="18"/>
                <w:szCs w:val="18"/>
              </w:rPr>
              <w:t>_____________________________________________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sz w:val="18"/>
                <w:szCs w:val="18"/>
              </w:rPr>
            </w:pPr>
            <w:r w:rsidRPr="0011090F">
              <w:rPr>
                <w:rFonts w:ascii="Bookman Old Style" w:hAnsi="Bookman Old Style" w:cs="Bookman Old Style"/>
                <w:sz w:val="18"/>
                <w:szCs w:val="18"/>
              </w:rPr>
              <w:t>(имя)                          (отчество)</w:t>
            </w:r>
          </w:p>
          <w:p w:rsidR="00B25FCF" w:rsidRPr="0011090F" w:rsidRDefault="00B25FCF" w:rsidP="0011090F">
            <w:pPr>
              <w:rPr>
                <w:rFonts w:ascii="Bookman Old Style" w:hAnsi="Bookman Old Style" w:cs="Bookman Old Style"/>
                <w:b/>
                <w:bCs/>
                <w:sz w:val="18"/>
                <w:szCs w:val="18"/>
              </w:rPr>
            </w:pPr>
          </w:p>
        </w:tc>
        <w:tc>
          <w:tcPr>
            <w:tcW w:w="4684" w:type="dxa"/>
          </w:tcPr>
          <w:p w:rsidR="00B25FCF" w:rsidRPr="0011090F" w:rsidRDefault="00B25FCF" w:rsidP="0011090F">
            <w:pPr>
              <w:jc w:val="center"/>
              <w:rPr>
                <w:rFonts w:ascii="Bookman Old Style" w:hAnsi="Bookman Old Style" w:cs="Bookman Old Style"/>
                <w:b/>
                <w:bCs/>
                <w:sz w:val="18"/>
                <w:szCs w:val="18"/>
              </w:rPr>
            </w:pPr>
          </w:p>
        </w:tc>
      </w:tr>
    </w:tbl>
    <w:p w:rsidR="00B25FCF" w:rsidRPr="0011090F" w:rsidRDefault="00B25FCF" w:rsidP="0011090F">
      <w:pPr>
        <w:jc w:val="right"/>
        <w:rPr>
          <w:rFonts w:ascii="Bookman Old Style" w:hAnsi="Bookman Old Style" w:cs="Bookman Old Style"/>
          <w:sz w:val="18"/>
          <w:szCs w:val="18"/>
        </w:rPr>
      </w:pPr>
      <w:bookmarkStart w:id="0" w:name="_GoBack"/>
      <w:bookmarkEnd w:id="0"/>
      <w:r w:rsidRPr="0011090F">
        <w:rPr>
          <w:rFonts w:ascii="Bookman Old Style" w:hAnsi="Bookman Old Style" w:cs="Bookman Old Style"/>
          <w:sz w:val="18"/>
          <w:szCs w:val="18"/>
        </w:rPr>
        <w:t xml:space="preserve">                       </w:t>
      </w:r>
      <w:r w:rsidR="00F11590" w:rsidRPr="0011090F">
        <w:rPr>
          <w:rFonts w:ascii="Bookman Old Style" w:hAnsi="Bookman Old Style" w:cs="Bookman Old Style"/>
          <w:sz w:val="18"/>
          <w:szCs w:val="18"/>
        </w:rPr>
        <w:t>Т</w:t>
      </w:r>
      <w:r w:rsidRPr="0011090F">
        <w:rPr>
          <w:rFonts w:ascii="Bookman Old Style" w:hAnsi="Bookman Old Style" w:cs="Bookman Old Style"/>
          <w:sz w:val="18"/>
          <w:szCs w:val="18"/>
        </w:rPr>
        <w:t>елефон:____________________________________________</w:t>
      </w:r>
    </w:p>
    <w:p w:rsidR="00B25FCF" w:rsidRPr="008563D2" w:rsidRDefault="00B25FCF" w:rsidP="0011090F">
      <w:pPr>
        <w:jc w:val="center"/>
        <w:rPr>
          <w:rFonts w:ascii="Bookman Old Style" w:hAnsi="Bookman Old Style" w:cs="Bookman Old Style"/>
          <w:b/>
          <w:bCs/>
          <w:sz w:val="20"/>
        </w:rPr>
      </w:pPr>
    </w:p>
    <w:p w:rsidR="00B25FCF" w:rsidRDefault="00B25FCF" w:rsidP="00B25FCF">
      <w:pPr>
        <w:ind w:left="142"/>
        <w:jc w:val="center"/>
        <w:rPr>
          <w:rFonts w:ascii="Bookman Old Style" w:hAnsi="Bookman Old Style" w:cs="Bookman Old Style"/>
          <w:b/>
          <w:bCs/>
          <w:sz w:val="20"/>
        </w:rPr>
      </w:pPr>
      <w:r w:rsidRPr="008563D2">
        <w:rPr>
          <w:rFonts w:ascii="Bookman Old Style" w:hAnsi="Bookman Old Style" w:cs="Bookman Old Style"/>
          <w:b/>
          <w:bCs/>
          <w:sz w:val="20"/>
        </w:rPr>
        <w:t xml:space="preserve">Заявление </w:t>
      </w:r>
      <w:r>
        <w:rPr>
          <w:rFonts w:ascii="Bookman Old Style" w:hAnsi="Bookman Old Style" w:cs="Bookman Old Style"/>
          <w:b/>
          <w:bCs/>
          <w:sz w:val="20"/>
        </w:rPr>
        <w:t>№ ____</w:t>
      </w:r>
    </w:p>
    <w:p w:rsidR="00B25FCF" w:rsidRPr="008563D2" w:rsidRDefault="00B25FCF" w:rsidP="00B25FCF">
      <w:pPr>
        <w:ind w:left="142"/>
        <w:jc w:val="center"/>
        <w:rPr>
          <w:rFonts w:ascii="Bookman Old Style" w:hAnsi="Bookman Old Style" w:cs="Bookman Old Style"/>
          <w:b/>
          <w:bCs/>
          <w:sz w:val="20"/>
        </w:rPr>
      </w:pPr>
    </w:p>
    <w:p w:rsidR="00B25FCF" w:rsidRPr="008563D2" w:rsidRDefault="00B25FCF" w:rsidP="00B25FCF">
      <w:pPr>
        <w:ind w:left="142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Прошу принять моего </w:t>
      </w:r>
      <w:r>
        <w:rPr>
          <w:rFonts w:ascii="Bookman Old Style" w:hAnsi="Bookman Old Style" w:cs="Bookman Old Style"/>
          <w:sz w:val="20"/>
        </w:rPr>
        <w:t xml:space="preserve"> ребенка</w:t>
      </w:r>
      <w:r w:rsidRPr="008563D2">
        <w:rPr>
          <w:rFonts w:ascii="Bookman Old Style" w:hAnsi="Bookman Old Style" w:cs="Bookman Old Style"/>
          <w:sz w:val="20"/>
        </w:rPr>
        <w:t>___________________________________________</w:t>
      </w:r>
      <w:r>
        <w:rPr>
          <w:rFonts w:ascii="Bookman Old Style" w:hAnsi="Bookman Old Style" w:cs="Bookman Old Style"/>
          <w:sz w:val="20"/>
        </w:rPr>
        <w:t>_______________________</w:t>
      </w:r>
    </w:p>
    <w:p w:rsidR="00B25FCF" w:rsidRPr="008563D2" w:rsidRDefault="00FD60D9" w:rsidP="00B25FCF">
      <w:pPr>
        <w:ind w:left="142"/>
        <w:rPr>
          <w:rFonts w:ascii="Bookman Old Style" w:hAnsi="Bookman Old Style" w:cs="Bookman Old Style"/>
          <w:sz w:val="20"/>
        </w:rPr>
      </w:pPr>
      <w:r>
        <w:rPr>
          <w:rFonts w:ascii="Bookman Old Style" w:hAnsi="Bookman Old Style" w:cs="Bookman Old Style"/>
          <w:sz w:val="20"/>
        </w:rPr>
        <w:t xml:space="preserve">                                                                                       </w:t>
      </w:r>
      <w:r w:rsidR="00B25FCF" w:rsidRPr="008563D2">
        <w:rPr>
          <w:rFonts w:ascii="Bookman Old Style" w:hAnsi="Bookman Old Style" w:cs="Bookman Old Style"/>
          <w:sz w:val="20"/>
        </w:rPr>
        <w:t>(Ф.И.О. полностью)</w:t>
      </w: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«______»_____</w:t>
      </w:r>
      <w:r>
        <w:rPr>
          <w:rFonts w:ascii="Bookman Old Style" w:hAnsi="Bookman Old Style" w:cs="Bookman Old Style"/>
          <w:sz w:val="20"/>
        </w:rPr>
        <w:t>__________.20</w:t>
      </w:r>
      <w:r w:rsidRPr="008563D2">
        <w:rPr>
          <w:rFonts w:ascii="Bookman Old Style" w:hAnsi="Bookman Old Style" w:cs="Bookman Old Style"/>
          <w:sz w:val="20"/>
        </w:rPr>
        <w:t>_____</w:t>
      </w:r>
      <w:r>
        <w:rPr>
          <w:rFonts w:ascii="Bookman Old Style" w:hAnsi="Bookman Old Style" w:cs="Bookman Old Style"/>
          <w:sz w:val="20"/>
        </w:rPr>
        <w:t>_</w:t>
      </w:r>
      <w:r w:rsidRPr="008563D2">
        <w:rPr>
          <w:rFonts w:ascii="Bookman Old Style" w:hAnsi="Bookman Old Style" w:cs="Bookman Old Style"/>
          <w:sz w:val="20"/>
        </w:rPr>
        <w:t>годарождения, место рождения_____________________________</w:t>
      </w:r>
      <w:r>
        <w:rPr>
          <w:rFonts w:ascii="Bookman Old Style" w:hAnsi="Bookman Old Style" w:cs="Bookman Old Style"/>
          <w:sz w:val="20"/>
        </w:rPr>
        <w:t>____</w:t>
      </w: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>
        <w:rPr>
          <w:rFonts w:ascii="Bookman Old Style" w:hAnsi="Bookman Old Style" w:cs="Bookman Old Style"/>
          <w:sz w:val="20"/>
        </w:rPr>
        <w:t>проживающего по адресу: г. Кемерово, улица  _______________________, дом _____, кв._____</w:t>
      </w: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в</w:t>
      </w:r>
      <w:r>
        <w:rPr>
          <w:rFonts w:ascii="Bookman Old Style" w:hAnsi="Bookman Old Style" w:cs="Bookman Old Style"/>
          <w:sz w:val="20"/>
        </w:rPr>
        <w:t xml:space="preserve"> __ </w:t>
      </w:r>
      <w:r w:rsidRPr="008563D2">
        <w:rPr>
          <w:rFonts w:ascii="Bookman Old Style" w:hAnsi="Bookman Old Style" w:cs="Bookman Old Style"/>
          <w:sz w:val="20"/>
        </w:rPr>
        <w:t xml:space="preserve"> класс с </w:t>
      </w:r>
      <w:r>
        <w:rPr>
          <w:rFonts w:ascii="Bookman Old Style" w:hAnsi="Bookman Old Style" w:cs="Bookman Old Style"/>
          <w:sz w:val="20"/>
        </w:rPr>
        <w:t>__________</w:t>
      </w:r>
      <w:r w:rsidRPr="008563D2">
        <w:rPr>
          <w:rFonts w:ascii="Bookman Old Style" w:hAnsi="Bookman Old Style" w:cs="Bookman Old Style"/>
          <w:sz w:val="20"/>
        </w:rPr>
        <w:t xml:space="preserve"> 201</w:t>
      </w:r>
      <w:r>
        <w:rPr>
          <w:rFonts w:ascii="Bookman Old Style" w:hAnsi="Bookman Old Style" w:cs="Bookman Old Style"/>
          <w:sz w:val="20"/>
        </w:rPr>
        <w:t>__ года.</w:t>
      </w:r>
    </w:p>
    <w:p w:rsidR="00F11590" w:rsidRPr="008563D2" w:rsidRDefault="00F11590" w:rsidP="00B25FCF">
      <w:pPr>
        <w:ind w:left="142"/>
        <w:jc w:val="both"/>
        <w:rPr>
          <w:rFonts w:ascii="Bookman Old Style" w:hAnsi="Bookman Old Style" w:cs="Bookman Old Style"/>
          <w:sz w:val="20"/>
        </w:rPr>
      </w:pPr>
    </w:p>
    <w:p w:rsidR="00B25FCF" w:rsidRPr="008563D2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__г.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>/</w:t>
      </w: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                                                                (подпись)                   ( Ф.И.О. )</w:t>
      </w:r>
    </w:p>
    <w:p w:rsidR="00F11590" w:rsidRPr="008563D2" w:rsidRDefault="00F11590" w:rsidP="00F11590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__г.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>/</w:t>
      </w:r>
    </w:p>
    <w:p w:rsidR="00F11590" w:rsidRPr="008563D2" w:rsidRDefault="00F11590" w:rsidP="00F11590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                                                                (подпись)                   ( Ф.И.О. )</w:t>
      </w:r>
    </w:p>
    <w:p w:rsidR="00B25FCF" w:rsidRPr="00F11590" w:rsidRDefault="00B25FCF" w:rsidP="00B25FCF">
      <w:pPr>
        <w:ind w:left="142"/>
        <w:jc w:val="both"/>
        <w:rPr>
          <w:rFonts w:ascii="Bookman Old Style" w:hAnsi="Bookman Old Style" w:cs="Bookman Old Style"/>
          <w:b/>
          <w:sz w:val="20"/>
        </w:rPr>
      </w:pPr>
    </w:p>
    <w:p w:rsidR="00B25FCF" w:rsidRPr="00F11590" w:rsidRDefault="00B25FCF" w:rsidP="00F11590">
      <w:pPr>
        <w:rPr>
          <w:rFonts w:ascii="Bookman Old Style" w:hAnsi="Bookman Old Style"/>
          <w:b/>
          <w:sz w:val="16"/>
          <w:szCs w:val="16"/>
        </w:rPr>
      </w:pPr>
      <w:r w:rsidRPr="00F11590">
        <w:rPr>
          <w:rFonts w:ascii="Bookman Old Style" w:hAnsi="Bookman Old Style"/>
          <w:b/>
          <w:sz w:val="16"/>
          <w:szCs w:val="16"/>
        </w:rPr>
        <w:t>Своей подписью заверяю согласие на обработку</w:t>
      </w:r>
      <w:r w:rsidR="00F11590">
        <w:rPr>
          <w:rFonts w:ascii="Bookman Old Style" w:hAnsi="Bookman Old Style"/>
          <w:b/>
          <w:sz w:val="16"/>
          <w:szCs w:val="16"/>
        </w:rPr>
        <w:t xml:space="preserve"> </w:t>
      </w:r>
      <w:r w:rsidRPr="00F11590">
        <w:rPr>
          <w:rFonts w:ascii="Bookman Old Style" w:hAnsi="Bookman Old Style"/>
          <w:b/>
          <w:sz w:val="16"/>
          <w:szCs w:val="16"/>
        </w:rPr>
        <w:t>персональных данных родителей (законных представителей) и персональных данных ребенка в порядке, установленном законодательством Российской Федерации</w:t>
      </w:r>
    </w:p>
    <w:p w:rsidR="00F11590" w:rsidRPr="008563D2" w:rsidRDefault="00F11590" w:rsidP="00F11590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__г.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>/</w:t>
      </w:r>
    </w:p>
    <w:p w:rsidR="00F11590" w:rsidRPr="008563D2" w:rsidRDefault="00F11590" w:rsidP="00F11590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                                                                (подпись)                   ( Ф.И.О. )</w:t>
      </w:r>
    </w:p>
    <w:p w:rsidR="00B25FCF" w:rsidRPr="008563D2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__г.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>/</w:t>
      </w: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                                                                (подпись)                   ( Ф.И.О. )</w:t>
      </w:r>
    </w:p>
    <w:p w:rsidR="00F11590" w:rsidRPr="008563D2" w:rsidRDefault="00F11590" w:rsidP="00B25FCF">
      <w:pPr>
        <w:ind w:left="142"/>
        <w:jc w:val="both"/>
        <w:rPr>
          <w:rFonts w:ascii="Bookman Old Style" w:hAnsi="Bookman Old Style" w:cs="Bookman Old Style"/>
          <w:sz w:val="20"/>
        </w:rPr>
      </w:pPr>
    </w:p>
    <w:p w:rsidR="00B25FCF" w:rsidRPr="00F11590" w:rsidRDefault="00B25FCF" w:rsidP="00B25FCF">
      <w:pPr>
        <w:ind w:firstLine="284"/>
        <w:jc w:val="both"/>
        <w:rPr>
          <w:rFonts w:ascii="Bookman Old Style" w:hAnsi="Bookman Old Style"/>
          <w:b/>
          <w:sz w:val="16"/>
        </w:rPr>
      </w:pPr>
      <w:r w:rsidRPr="00F11590">
        <w:rPr>
          <w:rFonts w:ascii="Bookman Old Style" w:hAnsi="Bookman Old Style"/>
          <w:b/>
          <w:sz w:val="16"/>
        </w:rPr>
        <w:t xml:space="preserve">С уставом общеобразовательного учреждения, лицензией на право ведения образовательной деятельности, со свидетельством о государственной аккредитации образовательного учреждения, основными образовательными программами, реализуемыми этим образовательным учреждением, и другими документами, регламентирующими организацию образовательного процесса </w:t>
      </w:r>
      <w:r w:rsidRPr="00F11590">
        <w:rPr>
          <w:rFonts w:ascii="Bookman Old Style" w:hAnsi="Bookman Old Style"/>
          <w:b/>
          <w:i/>
          <w:sz w:val="16"/>
        </w:rPr>
        <w:t>ознакомлен(а)</w:t>
      </w:r>
      <w:r w:rsidRPr="00F11590">
        <w:rPr>
          <w:rFonts w:ascii="Bookman Old Style" w:hAnsi="Bookman Old Style"/>
          <w:b/>
          <w:sz w:val="16"/>
        </w:rPr>
        <w:t>.</w:t>
      </w:r>
    </w:p>
    <w:p w:rsidR="00B25FCF" w:rsidRPr="008563D2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</w:p>
    <w:p w:rsidR="00B25FCF" w:rsidRPr="008563D2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</w:t>
      </w:r>
      <w:r w:rsidRPr="00B25FCF">
        <w:rPr>
          <w:rFonts w:ascii="Bookman Old Style" w:hAnsi="Bookman Old Style" w:cs="Bookman Old Style"/>
          <w:sz w:val="20"/>
        </w:rPr>
        <w:t>_</w:t>
      </w:r>
      <w:r>
        <w:rPr>
          <w:rFonts w:ascii="Bookman Old Style" w:hAnsi="Bookman Old Style" w:cs="Bookman Old Style"/>
          <w:sz w:val="20"/>
        </w:rPr>
        <w:t>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>/</w:t>
      </w:r>
    </w:p>
    <w:p w:rsidR="00B25FCF" w:rsidRDefault="00B25FCF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                                                                (подпись)                   ( Ф.И.О. )</w:t>
      </w:r>
    </w:p>
    <w:p w:rsidR="00F11590" w:rsidRPr="008563D2" w:rsidRDefault="00F11590" w:rsidP="00F11590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__г.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>/</w:t>
      </w:r>
    </w:p>
    <w:p w:rsidR="00F11590" w:rsidRDefault="00F11590" w:rsidP="00B25FC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                                                                (подпись)                   ( Ф.И.О. )</w:t>
      </w:r>
    </w:p>
    <w:p w:rsidR="0011090F" w:rsidRPr="006331F7" w:rsidRDefault="0011090F" w:rsidP="0011090F">
      <w:pPr>
        <w:rPr>
          <w:sz w:val="18"/>
          <w:szCs w:val="18"/>
        </w:rPr>
      </w:pPr>
    </w:p>
    <w:p w:rsidR="0011090F" w:rsidRPr="0011090F" w:rsidRDefault="0011090F" w:rsidP="0011090F">
      <w:pPr>
        <w:rPr>
          <w:b/>
          <w:sz w:val="18"/>
          <w:szCs w:val="22"/>
        </w:rPr>
      </w:pPr>
      <w:r w:rsidRPr="0011090F">
        <w:rPr>
          <w:b/>
          <w:sz w:val="18"/>
          <w:szCs w:val="22"/>
        </w:rPr>
        <w:t>На основании п.п.1, 2, 4,6 ст.14; п.1.ч.3 ст.44 ФЗ от 29.12.2012 №273 ФЗ «Об образовании в РФ» выбираю для моего ребёнка язык обучения и воспитания русский как родной язык.</w:t>
      </w:r>
    </w:p>
    <w:p w:rsidR="0011090F" w:rsidRPr="008563D2" w:rsidRDefault="0011090F" w:rsidP="0011090F">
      <w:pPr>
        <w:ind w:left="142"/>
        <w:jc w:val="both"/>
        <w:rPr>
          <w:rFonts w:ascii="Bookman Old Style" w:hAnsi="Bookman Old Style" w:cs="Bookman Old Style"/>
          <w:sz w:val="20"/>
        </w:rPr>
      </w:pPr>
    </w:p>
    <w:p w:rsidR="0011090F" w:rsidRPr="008563D2" w:rsidRDefault="0011090F" w:rsidP="0011090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</w:t>
      </w:r>
      <w:r w:rsidRPr="00B25FCF">
        <w:rPr>
          <w:rFonts w:ascii="Bookman Old Style" w:hAnsi="Bookman Old Style" w:cs="Bookman Old Style"/>
          <w:sz w:val="20"/>
        </w:rPr>
        <w:t>_</w:t>
      </w:r>
      <w:r>
        <w:rPr>
          <w:rFonts w:ascii="Bookman Old Style" w:hAnsi="Bookman Old Style" w:cs="Bookman Old Style"/>
          <w:sz w:val="20"/>
        </w:rPr>
        <w:t>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>/</w:t>
      </w:r>
    </w:p>
    <w:p w:rsidR="0011090F" w:rsidRDefault="0011090F" w:rsidP="0011090F">
      <w:pPr>
        <w:ind w:left="142"/>
        <w:jc w:val="both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 xml:space="preserve">                                                                (подпись)                   ( Ф.И.О. )</w:t>
      </w:r>
    </w:p>
    <w:p w:rsidR="0011090F" w:rsidRDefault="0011090F" w:rsidP="0011090F">
      <w:pPr>
        <w:ind w:left="142"/>
        <w:jc w:val="center"/>
        <w:rPr>
          <w:rFonts w:ascii="Bookman Old Style" w:hAnsi="Bookman Old Style" w:cs="Bookman Old Style"/>
          <w:sz w:val="20"/>
        </w:rPr>
      </w:pPr>
      <w:r w:rsidRPr="008563D2">
        <w:rPr>
          <w:rFonts w:ascii="Bookman Old Style" w:hAnsi="Bookman Old Style" w:cs="Bookman Old Style"/>
          <w:sz w:val="20"/>
        </w:rPr>
        <w:t>«_____» __________201</w:t>
      </w:r>
      <w:r>
        <w:rPr>
          <w:rFonts w:ascii="Bookman Old Style" w:hAnsi="Bookman Old Style" w:cs="Bookman Old Style"/>
          <w:sz w:val="20"/>
        </w:rPr>
        <w:t>__г.</w:t>
      </w:r>
      <w:r w:rsidRPr="008563D2">
        <w:rPr>
          <w:rFonts w:ascii="Bookman Old Style" w:hAnsi="Bookman Old Style" w:cs="Bookman Old Style"/>
          <w:sz w:val="20"/>
        </w:rPr>
        <w:t xml:space="preserve">        ______________________ /_______________________</w:t>
      </w:r>
      <w:r>
        <w:rPr>
          <w:rFonts w:ascii="Bookman Old Style" w:hAnsi="Bookman Old Style" w:cs="Bookman Old Style"/>
          <w:sz w:val="20"/>
        </w:rPr>
        <w:t>____________________</w:t>
      </w:r>
      <w:r w:rsidRPr="008563D2">
        <w:rPr>
          <w:rFonts w:ascii="Bookman Old Style" w:hAnsi="Bookman Old Style" w:cs="Bookman Old Style"/>
          <w:sz w:val="20"/>
        </w:rPr>
        <w:t xml:space="preserve">/                                                </w:t>
      </w:r>
      <w:r>
        <w:rPr>
          <w:rFonts w:ascii="Bookman Old Style" w:hAnsi="Bookman Old Style" w:cs="Bookman Old Style"/>
          <w:sz w:val="20"/>
        </w:rPr>
        <w:t xml:space="preserve">                                                                      </w:t>
      </w:r>
      <w:r w:rsidRPr="008563D2">
        <w:rPr>
          <w:rFonts w:ascii="Bookman Old Style" w:hAnsi="Bookman Old Style" w:cs="Bookman Old Style"/>
          <w:sz w:val="20"/>
        </w:rPr>
        <w:t>(подпись)                   ( Ф.И.О. )</w:t>
      </w:r>
    </w:p>
    <w:p w:rsidR="0011090F" w:rsidRPr="008563D2" w:rsidRDefault="0011090F" w:rsidP="0011090F">
      <w:pPr>
        <w:ind w:left="142"/>
        <w:jc w:val="both"/>
        <w:rPr>
          <w:rFonts w:ascii="Bookman Old Style" w:hAnsi="Bookman Old Style" w:cs="Bookman Old Style"/>
          <w:sz w:val="20"/>
        </w:rPr>
      </w:pPr>
    </w:p>
    <w:sectPr w:rsidR="0011090F" w:rsidRPr="008563D2" w:rsidSect="00B25FCF"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D39" w:rsidRDefault="00875D39" w:rsidP="000E3009">
      <w:r>
        <w:separator/>
      </w:r>
    </w:p>
  </w:endnote>
  <w:endnote w:type="continuationSeparator" w:id="1">
    <w:p w:rsidR="00875D39" w:rsidRDefault="00875D39" w:rsidP="000E3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D39" w:rsidRDefault="00875D39" w:rsidP="000E3009">
      <w:r>
        <w:separator/>
      </w:r>
    </w:p>
  </w:footnote>
  <w:footnote w:type="continuationSeparator" w:id="1">
    <w:p w:rsidR="00875D39" w:rsidRDefault="00875D39" w:rsidP="000E30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09" w:rsidRPr="00EC7689" w:rsidRDefault="000E3009" w:rsidP="000E3009">
    <w:pPr>
      <w:pStyle w:val="a3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-220980</wp:posOffset>
          </wp:positionV>
          <wp:extent cx="704850" cy="704850"/>
          <wp:effectExtent l="19050" t="0" r="0" b="0"/>
          <wp:wrapNone/>
          <wp:docPr id="1" name="Рисунок 0" descr="Гер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ерб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7689">
      <w:rPr>
        <w:rFonts w:ascii="Times New Roman" w:hAnsi="Times New Roman" w:cs="Times New Roman"/>
        <w:b/>
      </w:rPr>
      <w:t>МУНИЦИПАЛЬНОЕ БЮДЖЕТНОЕ ОБЩЕОБРАЗОВАТЕЛЬНОЕ УЧРЕЖДЕНИЕ</w:t>
    </w:r>
  </w:p>
  <w:p w:rsidR="000E3009" w:rsidRDefault="000E3009" w:rsidP="000E3009">
    <w:pPr>
      <w:pStyle w:val="a3"/>
      <w:jc w:val="center"/>
      <w:rPr>
        <w:rFonts w:ascii="Times New Roman" w:hAnsi="Times New Roman" w:cs="Times New Roman"/>
        <w:b/>
      </w:rPr>
    </w:pPr>
    <w:r w:rsidRPr="00EC7689">
      <w:rPr>
        <w:rFonts w:ascii="Times New Roman" w:hAnsi="Times New Roman" w:cs="Times New Roman"/>
        <w:b/>
      </w:rPr>
      <w:t>«СРЕДНЯЯ ОБЩЕОБРАЗОВАТЕЛЬНАЯ ШКОЛА №61»</w:t>
    </w:r>
  </w:p>
  <w:p w:rsidR="000E3009" w:rsidRPr="0004178C" w:rsidRDefault="000E3009" w:rsidP="000E3009">
    <w:pPr>
      <w:pStyle w:val="a3"/>
      <w:jc w:val="center"/>
      <w:rPr>
        <w:rFonts w:ascii="Times New Roman" w:hAnsi="Times New Roman" w:cs="Times New Roman"/>
        <w:sz w:val="16"/>
      </w:rPr>
    </w:pPr>
    <w:r w:rsidRPr="0004178C">
      <w:rPr>
        <w:rFonts w:ascii="Times New Roman" w:hAnsi="Times New Roman" w:cs="Times New Roman"/>
        <w:sz w:val="16"/>
      </w:rPr>
      <w:t xml:space="preserve">Г. КЕМЕРОВО  УЛ. САРЫГИНА, 40 А т. 21-37-17; 28-96-01 </w:t>
    </w:r>
  </w:p>
  <w:p w:rsidR="000E3009" w:rsidRPr="0004178C" w:rsidRDefault="000E3009" w:rsidP="000E3009">
    <w:pPr>
      <w:pStyle w:val="a3"/>
      <w:pBdr>
        <w:bottom w:val="single" w:sz="12" w:space="1" w:color="auto"/>
      </w:pBdr>
      <w:jc w:val="center"/>
      <w:rPr>
        <w:rFonts w:ascii="Times New Roman" w:hAnsi="Times New Roman" w:cs="Times New Roman"/>
        <w:sz w:val="16"/>
      </w:rPr>
    </w:pPr>
    <w:r w:rsidRPr="0004178C">
      <w:rPr>
        <w:rFonts w:ascii="Times New Roman" w:hAnsi="Times New Roman" w:cs="Times New Roman"/>
        <w:sz w:val="16"/>
      </w:rPr>
      <w:t>ИНН 4209012157; КПП 420501001</w:t>
    </w:r>
  </w:p>
  <w:p w:rsidR="000E3009" w:rsidRDefault="000E300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B9" w:rsidRPr="00EC7689" w:rsidRDefault="00787CB9" w:rsidP="00787CB9">
    <w:pPr>
      <w:pStyle w:val="a3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-220980</wp:posOffset>
          </wp:positionV>
          <wp:extent cx="704850" cy="704850"/>
          <wp:effectExtent l="19050" t="0" r="0" b="0"/>
          <wp:wrapNone/>
          <wp:docPr id="3" name="Рисунок 0" descr="Гер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ерб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7689">
      <w:rPr>
        <w:rFonts w:ascii="Times New Roman" w:hAnsi="Times New Roman" w:cs="Times New Roman"/>
        <w:b/>
      </w:rPr>
      <w:t>МУНИЦИПАЛЬНОЕ БЮДЖЕТНОЕ ОБЩЕОБРАЗОВАТЕЛЬНОЕ УЧРЕЖДЕНИЕ</w:t>
    </w:r>
  </w:p>
  <w:p w:rsidR="00787CB9" w:rsidRDefault="00787CB9" w:rsidP="00787CB9">
    <w:pPr>
      <w:pStyle w:val="a3"/>
      <w:jc w:val="center"/>
      <w:rPr>
        <w:rFonts w:ascii="Times New Roman" w:hAnsi="Times New Roman" w:cs="Times New Roman"/>
        <w:b/>
      </w:rPr>
    </w:pPr>
    <w:r w:rsidRPr="00EC7689">
      <w:rPr>
        <w:rFonts w:ascii="Times New Roman" w:hAnsi="Times New Roman" w:cs="Times New Roman"/>
        <w:b/>
      </w:rPr>
      <w:t>«СРЕДНЯЯ ОБЩЕОБРАЗОВАТЕЛЬНАЯ ШКОЛА №61»</w:t>
    </w:r>
  </w:p>
  <w:p w:rsidR="00787CB9" w:rsidRPr="0004178C" w:rsidRDefault="00787CB9" w:rsidP="00787CB9">
    <w:pPr>
      <w:pStyle w:val="a3"/>
      <w:jc w:val="center"/>
      <w:rPr>
        <w:rFonts w:ascii="Times New Roman" w:hAnsi="Times New Roman" w:cs="Times New Roman"/>
        <w:sz w:val="16"/>
      </w:rPr>
    </w:pPr>
    <w:r w:rsidRPr="0004178C">
      <w:rPr>
        <w:rFonts w:ascii="Times New Roman" w:hAnsi="Times New Roman" w:cs="Times New Roman"/>
        <w:sz w:val="16"/>
      </w:rPr>
      <w:t xml:space="preserve">Г. КЕМЕРОВО  УЛ. САРЫГИНА, 40 А т. 21-37-17; 28-96-01 </w:t>
    </w:r>
  </w:p>
  <w:p w:rsidR="00787CB9" w:rsidRPr="0004178C" w:rsidRDefault="00787CB9" w:rsidP="00787CB9">
    <w:pPr>
      <w:pStyle w:val="a3"/>
      <w:pBdr>
        <w:bottom w:val="single" w:sz="12" w:space="1" w:color="auto"/>
      </w:pBdr>
      <w:jc w:val="center"/>
      <w:rPr>
        <w:rFonts w:ascii="Times New Roman" w:hAnsi="Times New Roman" w:cs="Times New Roman"/>
        <w:sz w:val="16"/>
      </w:rPr>
    </w:pPr>
    <w:r w:rsidRPr="0004178C">
      <w:rPr>
        <w:rFonts w:ascii="Times New Roman" w:hAnsi="Times New Roman" w:cs="Times New Roman"/>
        <w:sz w:val="16"/>
      </w:rPr>
      <w:t>ИНН 4209012157; КПП 420501001</w:t>
    </w:r>
  </w:p>
  <w:p w:rsidR="00787CB9" w:rsidRDefault="00787CB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C6B"/>
    <w:multiLevelType w:val="hybridMultilevel"/>
    <w:tmpl w:val="17E29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4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7630B2"/>
    <w:rsid w:val="000E3009"/>
    <w:rsid w:val="0011090F"/>
    <w:rsid w:val="00155752"/>
    <w:rsid w:val="001D0E7A"/>
    <w:rsid w:val="002E0489"/>
    <w:rsid w:val="003A7540"/>
    <w:rsid w:val="00420FF1"/>
    <w:rsid w:val="004C5A56"/>
    <w:rsid w:val="00524907"/>
    <w:rsid w:val="00627E37"/>
    <w:rsid w:val="00641B59"/>
    <w:rsid w:val="006861C0"/>
    <w:rsid w:val="006E361A"/>
    <w:rsid w:val="007630B2"/>
    <w:rsid w:val="00787CB9"/>
    <w:rsid w:val="00860534"/>
    <w:rsid w:val="00875D39"/>
    <w:rsid w:val="00880F79"/>
    <w:rsid w:val="008A56BC"/>
    <w:rsid w:val="009D031D"/>
    <w:rsid w:val="009F15C5"/>
    <w:rsid w:val="009F2675"/>
    <w:rsid w:val="00A07F93"/>
    <w:rsid w:val="00B25FCF"/>
    <w:rsid w:val="00B37C7A"/>
    <w:rsid w:val="00BF1676"/>
    <w:rsid w:val="00DB0BD9"/>
    <w:rsid w:val="00E84763"/>
    <w:rsid w:val="00ED123A"/>
    <w:rsid w:val="00F11590"/>
    <w:rsid w:val="00F81F5E"/>
    <w:rsid w:val="00F975A3"/>
    <w:rsid w:val="00FD60D9"/>
    <w:rsid w:val="00FF6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FC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0E7A"/>
    <w:pPr>
      <w:widowControl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D0E7A"/>
  </w:style>
  <w:style w:type="paragraph" w:styleId="a5">
    <w:name w:val="footer"/>
    <w:basedOn w:val="a"/>
    <w:link w:val="a6"/>
    <w:uiPriority w:val="99"/>
    <w:semiHidden/>
    <w:unhideWhenUsed/>
    <w:rsid w:val="000E3009"/>
    <w:pPr>
      <w:widowControl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E3009"/>
  </w:style>
  <w:style w:type="paragraph" w:styleId="a7">
    <w:name w:val="Balloon Text"/>
    <w:basedOn w:val="a"/>
    <w:link w:val="a8"/>
    <w:uiPriority w:val="99"/>
    <w:semiHidden/>
    <w:unhideWhenUsed/>
    <w:rsid w:val="000E30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300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60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115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3\Documents\&#1074;&#1077;&#1088;&#1090;&#1080;&#1082;&#1072;&#1083;&#1100;&#1085;&#1099;&#1081;%20&#1096;&#1072;&#1073;&#1083;&#1086;&#1085;.docx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F811B-981E-49FA-844D-0295D775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вертикальный шаблон.docx</Template>
  <TotalTime>137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5</cp:revision>
  <cp:lastPrinted>2018-12-10T05:55:00Z</cp:lastPrinted>
  <dcterms:created xsi:type="dcterms:W3CDTF">2018-06-29T08:27:00Z</dcterms:created>
  <dcterms:modified xsi:type="dcterms:W3CDTF">2019-02-28T13:14:00Z</dcterms:modified>
</cp:coreProperties>
</file>